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68144" w14:textId="1E060C89" w:rsidR="00221D04" w:rsidRDefault="00221D04" w:rsidP="00180055">
      <w:pPr>
        <w:pStyle w:val="Title"/>
        <w:rPr>
          <w:sz w:val="36"/>
          <w:szCs w:val="36"/>
        </w:rPr>
      </w:pPr>
      <w:r>
        <w:rPr>
          <w:sz w:val="36"/>
          <w:szCs w:val="36"/>
        </w:rPr>
        <w:t xml:space="preserve">FALKIRK </w:t>
      </w:r>
      <w:r w:rsidR="0098700E">
        <w:rPr>
          <w:sz w:val="36"/>
          <w:szCs w:val="36"/>
        </w:rPr>
        <w:t xml:space="preserve">&amp; </w:t>
      </w:r>
      <w:r>
        <w:rPr>
          <w:sz w:val="36"/>
          <w:szCs w:val="36"/>
        </w:rPr>
        <w:t>DISTRICT u3a</w:t>
      </w:r>
    </w:p>
    <w:p w14:paraId="649FB379" w14:textId="229643E1" w:rsidR="002A6D75" w:rsidRDefault="00797A49" w:rsidP="00180055">
      <w:pPr>
        <w:pStyle w:val="Title"/>
        <w:rPr>
          <w:sz w:val="36"/>
          <w:szCs w:val="36"/>
        </w:rPr>
      </w:pPr>
      <w:r>
        <w:rPr>
          <w:sz w:val="36"/>
          <w:szCs w:val="36"/>
        </w:rPr>
        <w:t>Group Support</w:t>
      </w:r>
      <w:r w:rsidR="00037D25">
        <w:rPr>
          <w:sz w:val="36"/>
          <w:szCs w:val="36"/>
        </w:rPr>
        <w:t xml:space="preserve"> Policy </w:t>
      </w:r>
    </w:p>
    <w:p w14:paraId="57408FC7" w14:textId="58572294" w:rsidR="00592FE9" w:rsidRDefault="00535798" w:rsidP="00535798">
      <w:r>
        <w:t xml:space="preserve">In line with the </w:t>
      </w:r>
      <w:r w:rsidR="00080778">
        <w:t>Falkirk &amp; Distric</w:t>
      </w:r>
      <w:r w:rsidR="00592FE9">
        <w:t>t Financial Policy,</w:t>
      </w:r>
      <w:r>
        <w:t xml:space="preserve"> each </w:t>
      </w:r>
      <w:r w:rsidR="006E1024">
        <w:t>G</w:t>
      </w:r>
      <w:r>
        <w:t xml:space="preserve">roup should be </w:t>
      </w:r>
      <w:r w:rsidR="00540D36">
        <w:t>self-funding</w:t>
      </w:r>
      <w:r>
        <w:t xml:space="preserve">. </w:t>
      </w:r>
      <w:r w:rsidR="006354E4">
        <w:t>Where a</w:t>
      </w:r>
      <w:r>
        <w:t xml:space="preserve"> </w:t>
      </w:r>
      <w:r w:rsidR="006E1024">
        <w:t>G</w:t>
      </w:r>
      <w:r>
        <w:t xml:space="preserve">roup is required to fund consumables (e.g. craft items, reading materials, speaker fees, venue fees, relevant visits etc), </w:t>
      </w:r>
      <w:r w:rsidR="002E4B9B">
        <w:t xml:space="preserve">any such </w:t>
      </w:r>
      <w:r w:rsidR="00546D39">
        <w:t>income</w:t>
      </w:r>
      <w:r>
        <w:t xml:space="preserve"> should be handled by the Group </w:t>
      </w:r>
    </w:p>
    <w:p w14:paraId="2B74ABFE" w14:textId="77777777" w:rsidR="00592FE9" w:rsidRPr="00592FE9" w:rsidRDefault="00592FE9" w:rsidP="00535798">
      <w:pPr>
        <w:rPr>
          <w:sz w:val="8"/>
          <w:szCs w:val="8"/>
        </w:rPr>
      </w:pPr>
    </w:p>
    <w:p w14:paraId="25831089" w14:textId="52D4F25B" w:rsidR="00651FE5" w:rsidRDefault="00535798" w:rsidP="00535798">
      <w:r>
        <w:t xml:space="preserve">The </w:t>
      </w:r>
      <w:r w:rsidR="00F62D89">
        <w:t xml:space="preserve">Trustees </w:t>
      </w:r>
      <w:r>
        <w:t xml:space="preserve">Committee will however annually </w:t>
      </w:r>
      <w:r w:rsidR="002A7D2A">
        <w:t>reserve</w:t>
      </w:r>
      <w:r>
        <w:t xml:space="preserve"> discretionary funding, the amount variable, depending on the annual financial </w:t>
      </w:r>
      <w:r w:rsidR="00B77418">
        <w:t>position</w:t>
      </w:r>
      <w:r>
        <w:t xml:space="preserve">, for the use of </w:t>
      </w:r>
      <w:r w:rsidR="00AE543F">
        <w:t>G</w:t>
      </w:r>
      <w:r>
        <w:t>roups. This funding will be available under two categories.</w:t>
      </w:r>
    </w:p>
    <w:p w14:paraId="57F1E164" w14:textId="77777777" w:rsidR="00540D36" w:rsidRPr="00A07293" w:rsidRDefault="00540D36" w:rsidP="00535798">
      <w:pPr>
        <w:rPr>
          <w:sz w:val="8"/>
          <w:szCs w:val="8"/>
        </w:rPr>
      </w:pPr>
    </w:p>
    <w:p w14:paraId="50B9CE8B" w14:textId="042BAF12" w:rsidR="007F47FA" w:rsidRDefault="00651FE5" w:rsidP="00535798">
      <w:r>
        <w:t>(</w:t>
      </w:r>
      <w:r w:rsidR="00535798">
        <w:t xml:space="preserve">1) A ‘start-up’ grant </w:t>
      </w:r>
      <w:r w:rsidR="000670D5">
        <w:t xml:space="preserve">for the purpose of assisting </w:t>
      </w:r>
      <w:r w:rsidR="00535798">
        <w:t>new</w:t>
      </w:r>
      <w:r w:rsidR="006B67C5">
        <w:t xml:space="preserve"> G</w:t>
      </w:r>
      <w:r w:rsidR="00535798">
        <w:t xml:space="preserve">roups </w:t>
      </w:r>
      <w:r w:rsidR="00540D36">
        <w:t xml:space="preserve">to </w:t>
      </w:r>
      <w:r w:rsidR="00535798">
        <w:t xml:space="preserve">become quickly established. In view of the self-funding policy as above, it is envisaged that such funding will only be granted in specific circumstances, where, for example, the number of members, or the nature of the new </w:t>
      </w:r>
      <w:r w:rsidR="006B67C5">
        <w:t>G</w:t>
      </w:r>
      <w:r w:rsidR="00535798">
        <w:t>roup, will require the renting of a hall, or the initial payment of a speaker. This would be a one-off grant, up to a maximum of £</w:t>
      </w:r>
      <w:r w:rsidR="002C1643">
        <w:t>30</w:t>
      </w:r>
      <w:r w:rsidR="00535798">
        <w:t xml:space="preserve">, after which the </w:t>
      </w:r>
      <w:r w:rsidR="006B67C5">
        <w:t>G</w:t>
      </w:r>
      <w:r w:rsidR="00535798">
        <w:t>roup should aim to be self-sufficient for its own purposes.</w:t>
      </w:r>
    </w:p>
    <w:p w14:paraId="19BB514F" w14:textId="77777777" w:rsidR="000B1F91" w:rsidRPr="000B1F91" w:rsidRDefault="000B1F91" w:rsidP="00535798">
      <w:pPr>
        <w:rPr>
          <w:sz w:val="8"/>
          <w:szCs w:val="8"/>
        </w:rPr>
      </w:pPr>
    </w:p>
    <w:p w14:paraId="425EDE64" w14:textId="7170228B" w:rsidR="00535798" w:rsidRDefault="000B1F91" w:rsidP="00535798">
      <w:r>
        <w:t>(</w:t>
      </w:r>
      <w:r w:rsidR="00535798">
        <w:t xml:space="preserve">2) An equipment grant. The amount granted in this category will be </w:t>
      </w:r>
      <w:r w:rsidR="006B67C5">
        <w:t>flexible</w:t>
      </w:r>
      <w:r w:rsidR="00284909">
        <w:t>, up to a maximum of £</w:t>
      </w:r>
      <w:r w:rsidR="00263FFD">
        <w:t>75</w:t>
      </w:r>
      <w:r w:rsidR="000E6160">
        <w:t>,</w:t>
      </w:r>
      <w:r w:rsidR="006B67C5">
        <w:t xml:space="preserve"> and</w:t>
      </w:r>
      <w:r w:rsidR="00535798">
        <w:t xml:space="preserve"> decided by the Committee depending on the nature of the request. This grant would be available to a new </w:t>
      </w:r>
      <w:r w:rsidR="006B67C5">
        <w:t>G</w:t>
      </w:r>
      <w:r w:rsidR="00535798">
        <w:t>roup</w:t>
      </w:r>
      <w:r w:rsidR="000E6160">
        <w:t xml:space="preserve"> </w:t>
      </w:r>
      <w:r w:rsidR="009B4224">
        <w:t>for</w:t>
      </w:r>
      <w:r w:rsidR="00535798">
        <w:t xml:space="preserve"> start-up </w:t>
      </w:r>
      <w:r w:rsidR="002C1643">
        <w:t>equipment but</w:t>
      </w:r>
      <w:r w:rsidR="00535798">
        <w:t xml:space="preserve"> also may be available to an existing</w:t>
      </w:r>
      <w:r w:rsidR="005A3134">
        <w:t xml:space="preserve"> G</w:t>
      </w:r>
      <w:r w:rsidR="00535798">
        <w:t xml:space="preserve">roup where the equipment can be shown to be of benefit to </w:t>
      </w:r>
      <w:r w:rsidR="002C1643">
        <w:t>that</w:t>
      </w:r>
      <w:r w:rsidR="00535798">
        <w:t xml:space="preserve"> </w:t>
      </w:r>
      <w:r w:rsidR="006B67C5">
        <w:t>G</w:t>
      </w:r>
      <w:r w:rsidR="00535798">
        <w:t xml:space="preserve">roup. Any such equipment would belong to </w:t>
      </w:r>
      <w:r w:rsidR="001C436D">
        <w:t>Falkirk &amp; District u3a</w:t>
      </w:r>
      <w:r w:rsidR="00535798">
        <w:t>, be maintained by the</w:t>
      </w:r>
      <w:r w:rsidR="001C436D">
        <w:t xml:space="preserve"> </w:t>
      </w:r>
      <w:r w:rsidR="006B67C5">
        <w:t>Group</w:t>
      </w:r>
      <w:r w:rsidR="00535798">
        <w:t xml:space="preserve">, and be available for use by other </w:t>
      </w:r>
      <w:r w:rsidR="006B67C5">
        <w:t>G</w:t>
      </w:r>
      <w:r w:rsidR="00535798">
        <w:t xml:space="preserve">roups within the </w:t>
      </w:r>
      <w:r w:rsidR="006B67C5">
        <w:t>u3a</w:t>
      </w:r>
      <w:r w:rsidR="00535798">
        <w:t xml:space="preserve"> as required. </w:t>
      </w:r>
    </w:p>
    <w:p w14:paraId="1E0A98EC" w14:textId="77777777" w:rsidR="007C6758" w:rsidRPr="007C6758" w:rsidRDefault="007C6758" w:rsidP="00535798">
      <w:pPr>
        <w:rPr>
          <w:sz w:val="8"/>
          <w:szCs w:val="8"/>
        </w:rPr>
      </w:pPr>
    </w:p>
    <w:p w14:paraId="71F307BF" w14:textId="0D7AD5AD" w:rsidR="007C6758" w:rsidRDefault="007C6758" w:rsidP="00535798">
      <w:r>
        <w:t xml:space="preserve">All applications should be </w:t>
      </w:r>
      <w:r w:rsidR="00BF40D4">
        <w:t xml:space="preserve">sent via email to </w:t>
      </w:r>
      <w:hyperlink r:id="rId10" w:history="1">
        <w:r w:rsidR="00D63B26" w:rsidRPr="00D63B26">
          <w:rPr>
            <w:rStyle w:val="Hyperlink"/>
          </w:rPr>
          <w:t>groupsupport@falkirku3a.uk</w:t>
        </w:r>
      </w:hyperlink>
      <w:r w:rsidR="00353734">
        <w:t>.</w:t>
      </w:r>
      <w:r w:rsidR="00C65581" w:rsidRPr="00C06118">
        <w:t xml:space="preserve"> </w:t>
      </w:r>
      <w:r>
        <w:t>The application should state what the funding is required for,</w:t>
      </w:r>
      <w:r w:rsidR="008D0B88">
        <w:t xml:space="preserve"> </w:t>
      </w:r>
      <w:r>
        <w:t xml:space="preserve">how much is needed, and give reasons for the application, with an indication of expected benefits to the </w:t>
      </w:r>
      <w:r w:rsidR="00EC25B6">
        <w:t>G</w:t>
      </w:r>
      <w:r>
        <w:t>roup</w:t>
      </w:r>
      <w:r w:rsidR="00AF0EB4">
        <w:t>.</w:t>
      </w:r>
      <w:r>
        <w:t xml:space="preserve"> Each application will be taken on merit and be considered by the</w:t>
      </w:r>
      <w:r w:rsidR="00353734">
        <w:t xml:space="preserve"> </w:t>
      </w:r>
      <w:r w:rsidR="00420A73">
        <w:t xml:space="preserve">Group Support </w:t>
      </w:r>
      <w:r w:rsidR="00353734">
        <w:t>Sub-Committee</w:t>
      </w:r>
      <w:r w:rsidR="00304620">
        <w:t xml:space="preserve"> </w:t>
      </w:r>
      <w:r w:rsidR="00420A73">
        <w:t xml:space="preserve">with final decision to </w:t>
      </w:r>
      <w:r w:rsidR="00C50612">
        <w:t xml:space="preserve">be </w:t>
      </w:r>
      <w:r w:rsidR="00420A73">
        <w:t>approved</w:t>
      </w:r>
      <w:r w:rsidR="00105270">
        <w:t xml:space="preserve"> by </w:t>
      </w:r>
      <w:r w:rsidR="00EC25B6">
        <w:t>Trustees</w:t>
      </w:r>
      <w:r>
        <w:t xml:space="preserve"> Commit</w:t>
      </w:r>
      <w:r w:rsidR="00105270">
        <w:t>tee.</w:t>
      </w:r>
    </w:p>
    <w:p w14:paraId="2922AFA5" w14:textId="77777777" w:rsidR="00860BB1" w:rsidRDefault="00860BB1" w:rsidP="00535798"/>
    <w:p w14:paraId="03931E06" w14:textId="77777777" w:rsidR="00860BB1" w:rsidRDefault="00860BB1" w:rsidP="00535798"/>
    <w:p w14:paraId="3FD17496" w14:textId="77777777" w:rsidR="00860BB1" w:rsidRDefault="00860BB1" w:rsidP="00535798"/>
    <w:p w14:paraId="7D9C3C46" w14:textId="77777777" w:rsidR="00860BB1" w:rsidRDefault="00860BB1" w:rsidP="00535798"/>
    <w:p w14:paraId="2B665B46" w14:textId="77777777" w:rsidR="00860BB1" w:rsidRDefault="00860BB1" w:rsidP="00535798"/>
    <w:p w14:paraId="6EA7292C" w14:textId="77777777" w:rsidR="00860BB1" w:rsidRDefault="00860BB1" w:rsidP="00535798"/>
    <w:p w14:paraId="3A99F3F2" w14:textId="77777777" w:rsidR="00860BB1" w:rsidRDefault="00860BB1" w:rsidP="00535798"/>
    <w:p w14:paraId="3C5FCB43" w14:textId="77777777" w:rsidR="00860BB1" w:rsidRDefault="00860BB1" w:rsidP="00535798"/>
    <w:p w14:paraId="6E2F436C" w14:textId="512CD97B" w:rsidR="00860BB1" w:rsidRDefault="007152B3" w:rsidP="00535798">
      <w:r>
        <w:t xml:space="preserve">Policy </w:t>
      </w:r>
      <w:r w:rsidR="0078489C">
        <w:t>implemen</w:t>
      </w:r>
      <w:r>
        <w:t xml:space="preserve">ted – </w:t>
      </w:r>
      <w:r w:rsidR="005F6A76">
        <w:t>April</w:t>
      </w:r>
      <w:r>
        <w:t xml:space="preserve"> 2025</w:t>
      </w:r>
    </w:p>
    <w:p w14:paraId="2CA37B43" w14:textId="77777777" w:rsidR="00860BB1" w:rsidRDefault="00860BB1" w:rsidP="00535798"/>
    <w:p w14:paraId="5AFCC22B" w14:textId="77777777" w:rsidR="00860BB1" w:rsidRDefault="00860BB1" w:rsidP="00535798"/>
    <w:p w14:paraId="17BA7400" w14:textId="77777777" w:rsidR="00860BB1" w:rsidRDefault="00860BB1" w:rsidP="00535798"/>
    <w:sectPr w:rsidR="00860BB1" w:rsidSect="007C303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552" w:right="1134" w:bottom="113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DE654" w14:textId="77777777" w:rsidR="00372F1F" w:rsidRDefault="00372F1F" w:rsidP="008432C3">
      <w:pPr>
        <w:spacing w:line="240" w:lineRule="auto"/>
      </w:pPr>
      <w:r>
        <w:separator/>
      </w:r>
    </w:p>
  </w:endnote>
  <w:endnote w:type="continuationSeparator" w:id="0">
    <w:p w14:paraId="56E80352" w14:textId="77777777" w:rsidR="00372F1F" w:rsidRDefault="00372F1F" w:rsidP="008432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85154493"/>
      <w:docPartObj>
        <w:docPartGallery w:val="Page Numbers (Bottom of Page)"/>
        <w:docPartUnique/>
      </w:docPartObj>
    </w:sdtPr>
    <w:sdtContent>
      <w:p w14:paraId="7050D39E" w14:textId="77777777" w:rsidR="000C648D" w:rsidRDefault="000C648D" w:rsidP="00D949B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33727" w14:textId="77777777" w:rsidR="000C648D" w:rsidRDefault="000C648D" w:rsidP="000C64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B8FF2" w14:textId="2948BBAA" w:rsidR="0029710D" w:rsidRPr="00A7142C" w:rsidRDefault="00735F94" w:rsidP="000C648D">
    <w:pPr>
      <w:pStyle w:val="BasicParagraph"/>
      <w:ind w:right="360"/>
      <w:rPr>
        <w:rFonts w:ascii="Arial" w:hAnsi="Arial" w:cs="Arial"/>
        <w:color w:val="1C5B9A"/>
        <w:sz w:val="20"/>
        <w:szCs w:val="20"/>
      </w:rPr>
    </w:pPr>
    <w:r>
      <w:rPr>
        <w:rFonts w:ascii="Arial" w:hAnsi="Arial" w:cs="Arial"/>
        <w:color w:val="1C5B9A"/>
        <w:sz w:val="20"/>
        <w:szCs w:val="20"/>
      </w:rPr>
      <w:t>Registered Charity SC0</w:t>
    </w:r>
    <w:r w:rsidR="00AE739F">
      <w:rPr>
        <w:rFonts w:ascii="Arial" w:hAnsi="Arial" w:cs="Arial"/>
        <w:color w:val="1C5B9A"/>
        <w:sz w:val="20"/>
        <w:szCs w:val="20"/>
      </w:rPr>
      <w:t>48974</w:t>
    </w:r>
    <w:r w:rsidRPr="00735F94">
      <w:rPr>
        <w:rFonts w:ascii="Arial" w:hAnsi="Arial" w:cs="Arial"/>
        <w:color w:val="1C5B9A"/>
        <w:sz w:val="20"/>
        <w:szCs w:val="20"/>
      </w:rPr>
      <w:ptab w:relativeTo="margin" w:alignment="center" w:leader="none"/>
    </w:r>
    <w:r w:rsidRPr="00735F94">
      <w:rPr>
        <w:rFonts w:ascii="Arial" w:hAnsi="Arial" w:cs="Arial"/>
        <w:color w:val="1C5B9A"/>
        <w:sz w:val="20"/>
        <w:szCs w:val="20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4D263" w14:textId="77777777" w:rsidR="00B15664" w:rsidRDefault="00B156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C55DC" w14:textId="77777777" w:rsidR="00372F1F" w:rsidRDefault="00372F1F" w:rsidP="008432C3">
      <w:pPr>
        <w:spacing w:line="240" w:lineRule="auto"/>
      </w:pPr>
      <w:r>
        <w:separator/>
      </w:r>
    </w:p>
  </w:footnote>
  <w:footnote w:type="continuationSeparator" w:id="0">
    <w:p w14:paraId="1433E304" w14:textId="77777777" w:rsidR="00372F1F" w:rsidRDefault="00372F1F" w:rsidP="008432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7B78A" w14:textId="77777777" w:rsidR="00B15664" w:rsidRDefault="00B156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40F6B" w14:textId="77777777" w:rsidR="008432C3" w:rsidRDefault="008432C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E26F465" wp14:editId="477AAD91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7557074" cy="1443990"/>
          <wp:effectExtent l="0" t="0" r="0" b="3810"/>
          <wp:wrapNone/>
          <wp:docPr id="1575044779" name="Picture 15750447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A 961 U3A Word Template Head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492"/>
                  <a:stretch/>
                </pic:blipFill>
                <pic:spPr bwMode="auto">
                  <a:xfrm>
                    <a:off x="0" y="0"/>
                    <a:ext cx="7560000" cy="14445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78500" w14:textId="77777777" w:rsidR="00B15664" w:rsidRDefault="00B156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B5EFB"/>
    <w:multiLevelType w:val="hybridMultilevel"/>
    <w:tmpl w:val="FD1839D4"/>
    <w:lvl w:ilvl="0" w:tplc="AE7EC842">
      <w:numFmt w:val="bullet"/>
      <w:lvlText w:val="•"/>
      <w:lvlJc w:val="left"/>
      <w:pPr>
        <w:ind w:left="284" w:hanging="284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76B2C"/>
    <w:multiLevelType w:val="hybridMultilevel"/>
    <w:tmpl w:val="A748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D344C"/>
    <w:multiLevelType w:val="hybridMultilevel"/>
    <w:tmpl w:val="9DB6EF90"/>
    <w:lvl w:ilvl="0" w:tplc="DE5E5D7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BE3883"/>
    <w:multiLevelType w:val="hybridMultilevel"/>
    <w:tmpl w:val="55D8D222"/>
    <w:lvl w:ilvl="0" w:tplc="95EA9B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390879"/>
    <w:multiLevelType w:val="multilevel"/>
    <w:tmpl w:val="58A42642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Level3Number"/>
      <w:lvlText w:val="%1.%2.%3"/>
      <w:lvlJc w:val="left"/>
      <w:pPr>
        <w:tabs>
          <w:tab w:val="num" w:pos="1588"/>
        </w:tabs>
        <w:ind w:left="1588" w:hanging="908"/>
      </w:pPr>
      <w:rPr>
        <w:b w:val="0"/>
      </w:rPr>
    </w:lvl>
    <w:lvl w:ilvl="3">
      <w:start w:val="1"/>
      <w:numFmt w:val="lowerLetter"/>
      <w:lvlText w:val="(%4)"/>
      <w:lvlJc w:val="left"/>
      <w:pPr>
        <w:tabs>
          <w:tab w:val="num" w:pos="2041"/>
        </w:tabs>
        <w:ind w:left="2041" w:hanging="453"/>
      </w:pPr>
    </w:lvl>
    <w:lvl w:ilvl="4">
      <w:start w:val="1"/>
      <w:numFmt w:val="lowerRoman"/>
      <w:lvlText w:val="(%5)"/>
      <w:lvlJc w:val="left"/>
      <w:pPr>
        <w:tabs>
          <w:tab w:val="num" w:pos="2495"/>
        </w:tabs>
        <w:ind w:left="2495" w:hanging="454"/>
      </w:pPr>
    </w:lvl>
    <w:lvl w:ilvl="5">
      <w:start w:val="1"/>
      <w:numFmt w:val="upperLetter"/>
      <w:lvlText w:val="(%6)"/>
      <w:lvlJc w:val="left"/>
      <w:pPr>
        <w:tabs>
          <w:tab w:val="num" w:pos="2948"/>
        </w:tabs>
        <w:ind w:left="2948" w:hanging="453"/>
      </w:pPr>
    </w:lvl>
    <w:lvl w:ilvl="6">
      <w:start w:val="1"/>
      <w:numFmt w:val="none"/>
      <w:suff w:val="nothing"/>
      <w:lvlText w:val=""/>
      <w:lvlJc w:val="left"/>
      <w:pPr>
        <w:ind w:left="2948" w:firstLine="0"/>
      </w:pPr>
    </w:lvl>
    <w:lvl w:ilvl="7">
      <w:start w:val="1"/>
      <w:numFmt w:val="none"/>
      <w:suff w:val="nothing"/>
      <w:lvlText w:val=""/>
      <w:lvlJc w:val="left"/>
      <w:pPr>
        <w:ind w:left="2948" w:firstLine="0"/>
      </w:pPr>
    </w:lvl>
    <w:lvl w:ilvl="8">
      <w:start w:val="1"/>
      <w:numFmt w:val="none"/>
      <w:suff w:val="nothing"/>
      <w:lvlText w:val=""/>
      <w:lvlJc w:val="left"/>
      <w:pPr>
        <w:ind w:left="2948" w:firstLine="0"/>
      </w:pPr>
    </w:lvl>
  </w:abstractNum>
  <w:abstractNum w:abstractNumId="5" w15:restartNumberingAfterBreak="0">
    <w:nsid w:val="1DBE44D2"/>
    <w:multiLevelType w:val="hybridMultilevel"/>
    <w:tmpl w:val="ECD65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51DEF"/>
    <w:multiLevelType w:val="hybridMultilevel"/>
    <w:tmpl w:val="3E8E22FC"/>
    <w:lvl w:ilvl="0" w:tplc="EA6A6176">
      <w:numFmt w:val="bullet"/>
      <w:lvlText w:val="•"/>
      <w:lvlJc w:val="left"/>
      <w:pPr>
        <w:ind w:left="360" w:hanging="360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B01F5C"/>
    <w:multiLevelType w:val="hybridMultilevel"/>
    <w:tmpl w:val="95267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D7CF7"/>
    <w:multiLevelType w:val="hybridMultilevel"/>
    <w:tmpl w:val="D8EEB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F6F10"/>
    <w:multiLevelType w:val="hybridMultilevel"/>
    <w:tmpl w:val="05165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8F3DF0"/>
    <w:multiLevelType w:val="hybridMultilevel"/>
    <w:tmpl w:val="9EE40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FF5B58"/>
    <w:multiLevelType w:val="hybridMultilevel"/>
    <w:tmpl w:val="00E6C55E"/>
    <w:lvl w:ilvl="0" w:tplc="C63A4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05370EE"/>
    <w:multiLevelType w:val="hybridMultilevel"/>
    <w:tmpl w:val="3E709D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A54137"/>
    <w:multiLevelType w:val="hybridMultilevel"/>
    <w:tmpl w:val="42CAA8CC"/>
    <w:lvl w:ilvl="0" w:tplc="3282EE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2406161"/>
    <w:multiLevelType w:val="hybridMultilevel"/>
    <w:tmpl w:val="21480962"/>
    <w:lvl w:ilvl="0" w:tplc="71D8F6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BB930BC"/>
    <w:multiLevelType w:val="hybridMultilevel"/>
    <w:tmpl w:val="ED2E921A"/>
    <w:lvl w:ilvl="0" w:tplc="B71C209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E983ABB"/>
    <w:multiLevelType w:val="hybridMultilevel"/>
    <w:tmpl w:val="B0925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B5E37"/>
    <w:multiLevelType w:val="hybridMultilevel"/>
    <w:tmpl w:val="64A2FA42"/>
    <w:lvl w:ilvl="0" w:tplc="DE5E5D7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733043">
    <w:abstractNumId w:val="1"/>
  </w:num>
  <w:num w:numId="2" w16cid:durableId="152454131">
    <w:abstractNumId w:val="2"/>
  </w:num>
  <w:num w:numId="3" w16cid:durableId="965544360">
    <w:abstractNumId w:val="17"/>
  </w:num>
  <w:num w:numId="4" w16cid:durableId="1585333651">
    <w:abstractNumId w:val="7"/>
  </w:num>
  <w:num w:numId="5" w16cid:durableId="177356393">
    <w:abstractNumId w:val="15"/>
  </w:num>
  <w:num w:numId="6" w16cid:durableId="1517502031">
    <w:abstractNumId w:val="6"/>
  </w:num>
  <w:num w:numId="7" w16cid:durableId="1933204012">
    <w:abstractNumId w:val="14"/>
  </w:num>
  <w:num w:numId="8" w16cid:durableId="988362600">
    <w:abstractNumId w:val="13"/>
  </w:num>
  <w:num w:numId="9" w16cid:durableId="1030884152">
    <w:abstractNumId w:val="3"/>
  </w:num>
  <w:num w:numId="10" w16cid:durableId="1572958358">
    <w:abstractNumId w:val="11"/>
  </w:num>
  <w:num w:numId="11" w16cid:durableId="1116944995">
    <w:abstractNumId w:val="0"/>
  </w:num>
  <w:num w:numId="12" w16cid:durableId="827092353">
    <w:abstractNumId w:val="4"/>
  </w:num>
  <w:num w:numId="13" w16cid:durableId="1186745516">
    <w:abstractNumId w:val="4"/>
  </w:num>
  <w:num w:numId="14" w16cid:durableId="1555777576">
    <w:abstractNumId w:val="5"/>
  </w:num>
  <w:num w:numId="15" w16cid:durableId="927428023">
    <w:abstractNumId w:val="12"/>
  </w:num>
  <w:num w:numId="16" w16cid:durableId="2053260718">
    <w:abstractNumId w:val="16"/>
  </w:num>
  <w:num w:numId="17" w16cid:durableId="1276714038">
    <w:abstractNumId w:val="8"/>
  </w:num>
  <w:num w:numId="18" w16cid:durableId="293411569">
    <w:abstractNumId w:val="9"/>
  </w:num>
  <w:num w:numId="19" w16cid:durableId="4403021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D25"/>
    <w:rsid w:val="00007713"/>
    <w:rsid w:val="00015A76"/>
    <w:rsid w:val="000176F5"/>
    <w:rsid w:val="0002495E"/>
    <w:rsid w:val="000314E9"/>
    <w:rsid w:val="00033F1E"/>
    <w:rsid w:val="00037D25"/>
    <w:rsid w:val="000434B0"/>
    <w:rsid w:val="000572AE"/>
    <w:rsid w:val="000654B3"/>
    <w:rsid w:val="000670D5"/>
    <w:rsid w:val="00070517"/>
    <w:rsid w:val="00080778"/>
    <w:rsid w:val="0008400D"/>
    <w:rsid w:val="000861FA"/>
    <w:rsid w:val="00087948"/>
    <w:rsid w:val="00091C9C"/>
    <w:rsid w:val="00096CF1"/>
    <w:rsid w:val="000A09B8"/>
    <w:rsid w:val="000B1F91"/>
    <w:rsid w:val="000B5A72"/>
    <w:rsid w:val="000B673C"/>
    <w:rsid w:val="000C648D"/>
    <w:rsid w:val="000D52ED"/>
    <w:rsid w:val="000E6160"/>
    <w:rsid w:val="000F0161"/>
    <w:rsid w:val="00100AB9"/>
    <w:rsid w:val="00104F08"/>
    <w:rsid w:val="00105270"/>
    <w:rsid w:val="00107FE7"/>
    <w:rsid w:val="00180055"/>
    <w:rsid w:val="00183E52"/>
    <w:rsid w:val="001A2B0A"/>
    <w:rsid w:val="001B7C86"/>
    <w:rsid w:val="001C3EF7"/>
    <w:rsid w:val="001C436D"/>
    <w:rsid w:val="001C5EB8"/>
    <w:rsid w:val="001D7E89"/>
    <w:rsid w:val="001E55E7"/>
    <w:rsid w:val="001F191F"/>
    <w:rsid w:val="002000A3"/>
    <w:rsid w:val="00213D40"/>
    <w:rsid w:val="0022120B"/>
    <w:rsid w:val="00221D04"/>
    <w:rsid w:val="00231D96"/>
    <w:rsid w:val="002337B9"/>
    <w:rsid w:val="002412F4"/>
    <w:rsid w:val="00245E5F"/>
    <w:rsid w:val="00261080"/>
    <w:rsid w:val="00261F11"/>
    <w:rsid w:val="00263FFD"/>
    <w:rsid w:val="00284909"/>
    <w:rsid w:val="00287164"/>
    <w:rsid w:val="00292515"/>
    <w:rsid w:val="0029710D"/>
    <w:rsid w:val="002A6D75"/>
    <w:rsid w:val="002A7D2A"/>
    <w:rsid w:val="002B0612"/>
    <w:rsid w:val="002C1643"/>
    <w:rsid w:val="002E2026"/>
    <w:rsid w:val="002E31E7"/>
    <w:rsid w:val="002E3264"/>
    <w:rsid w:val="002E4B9B"/>
    <w:rsid w:val="00304620"/>
    <w:rsid w:val="00330478"/>
    <w:rsid w:val="00331831"/>
    <w:rsid w:val="00353734"/>
    <w:rsid w:val="00372F1F"/>
    <w:rsid w:val="003766C7"/>
    <w:rsid w:val="00387841"/>
    <w:rsid w:val="003975A1"/>
    <w:rsid w:val="003A319E"/>
    <w:rsid w:val="003A6BA5"/>
    <w:rsid w:val="003B660C"/>
    <w:rsid w:val="003B7DD7"/>
    <w:rsid w:val="003C74FA"/>
    <w:rsid w:val="003E766A"/>
    <w:rsid w:val="003F32F2"/>
    <w:rsid w:val="003F4E83"/>
    <w:rsid w:val="00416CD2"/>
    <w:rsid w:val="00420A73"/>
    <w:rsid w:val="00441839"/>
    <w:rsid w:val="0045427C"/>
    <w:rsid w:val="00460A92"/>
    <w:rsid w:val="00462474"/>
    <w:rsid w:val="00467567"/>
    <w:rsid w:val="00467A53"/>
    <w:rsid w:val="004725B4"/>
    <w:rsid w:val="004751DF"/>
    <w:rsid w:val="00477C6A"/>
    <w:rsid w:val="00480C2B"/>
    <w:rsid w:val="00482594"/>
    <w:rsid w:val="00485217"/>
    <w:rsid w:val="004A78FB"/>
    <w:rsid w:val="004C268B"/>
    <w:rsid w:val="004D1ECB"/>
    <w:rsid w:val="004E62C5"/>
    <w:rsid w:val="004E6BC6"/>
    <w:rsid w:val="004F1B17"/>
    <w:rsid w:val="00506F2D"/>
    <w:rsid w:val="005160EE"/>
    <w:rsid w:val="00535798"/>
    <w:rsid w:val="00535DBF"/>
    <w:rsid w:val="00536E63"/>
    <w:rsid w:val="00540B76"/>
    <w:rsid w:val="00540D36"/>
    <w:rsid w:val="00544A76"/>
    <w:rsid w:val="00546D39"/>
    <w:rsid w:val="005471ED"/>
    <w:rsid w:val="00551752"/>
    <w:rsid w:val="0055455C"/>
    <w:rsid w:val="00565D25"/>
    <w:rsid w:val="00571B18"/>
    <w:rsid w:val="00582513"/>
    <w:rsid w:val="00592FE9"/>
    <w:rsid w:val="005A3134"/>
    <w:rsid w:val="005B5439"/>
    <w:rsid w:val="005D5ACE"/>
    <w:rsid w:val="005D7BB8"/>
    <w:rsid w:val="005E20D8"/>
    <w:rsid w:val="005E2855"/>
    <w:rsid w:val="005E3596"/>
    <w:rsid w:val="005E3F35"/>
    <w:rsid w:val="005E5566"/>
    <w:rsid w:val="005F6A76"/>
    <w:rsid w:val="00602DA8"/>
    <w:rsid w:val="00604AD8"/>
    <w:rsid w:val="00604F70"/>
    <w:rsid w:val="00632333"/>
    <w:rsid w:val="00634C85"/>
    <w:rsid w:val="006354E4"/>
    <w:rsid w:val="006457A1"/>
    <w:rsid w:val="00651FE5"/>
    <w:rsid w:val="00652FF6"/>
    <w:rsid w:val="0065503F"/>
    <w:rsid w:val="00656E4D"/>
    <w:rsid w:val="00666EEB"/>
    <w:rsid w:val="00674910"/>
    <w:rsid w:val="006801EA"/>
    <w:rsid w:val="0068061F"/>
    <w:rsid w:val="0068202C"/>
    <w:rsid w:val="00683E80"/>
    <w:rsid w:val="006855AD"/>
    <w:rsid w:val="00695598"/>
    <w:rsid w:val="00697901"/>
    <w:rsid w:val="006A63B7"/>
    <w:rsid w:val="006A779C"/>
    <w:rsid w:val="006B2018"/>
    <w:rsid w:val="006B67C5"/>
    <w:rsid w:val="006D15E8"/>
    <w:rsid w:val="006D1DA4"/>
    <w:rsid w:val="006D5F55"/>
    <w:rsid w:val="006D672D"/>
    <w:rsid w:val="006E1024"/>
    <w:rsid w:val="007016A8"/>
    <w:rsid w:val="0070584D"/>
    <w:rsid w:val="00711E0A"/>
    <w:rsid w:val="00713970"/>
    <w:rsid w:val="007152B3"/>
    <w:rsid w:val="00735F94"/>
    <w:rsid w:val="007367A0"/>
    <w:rsid w:val="00742812"/>
    <w:rsid w:val="00742E90"/>
    <w:rsid w:val="00764B6B"/>
    <w:rsid w:val="00772A6D"/>
    <w:rsid w:val="0078489C"/>
    <w:rsid w:val="00784C52"/>
    <w:rsid w:val="00792AC1"/>
    <w:rsid w:val="007967DC"/>
    <w:rsid w:val="00797A49"/>
    <w:rsid w:val="007B2538"/>
    <w:rsid w:val="007B3031"/>
    <w:rsid w:val="007B4715"/>
    <w:rsid w:val="007C067E"/>
    <w:rsid w:val="007C303E"/>
    <w:rsid w:val="007C63F0"/>
    <w:rsid w:val="007C6758"/>
    <w:rsid w:val="007E0AFA"/>
    <w:rsid w:val="007E35A8"/>
    <w:rsid w:val="007F47FA"/>
    <w:rsid w:val="0080529B"/>
    <w:rsid w:val="008069C1"/>
    <w:rsid w:val="008114EC"/>
    <w:rsid w:val="00816E46"/>
    <w:rsid w:val="008216FE"/>
    <w:rsid w:val="00821A40"/>
    <w:rsid w:val="00826AFC"/>
    <w:rsid w:val="008368AD"/>
    <w:rsid w:val="00836BBE"/>
    <w:rsid w:val="008430FE"/>
    <w:rsid w:val="008432C3"/>
    <w:rsid w:val="00860BB1"/>
    <w:rsid w:val="00861BF5"/>
    <w:rsid w:val="0086257D"/>
    <w:rsid w:val="0087399B"/>
    <w:rsid w:val="008A6ACD"/>
    <w:rsid w:val="008A7D70"/>
    <w:rsid w:val="008B2455"/>
    <w:rsid w:val="008B78BA"/>
    <w:rsid w:val="008C6067"/>
    <w:rsid w:val="008D0B88"/>
    <w:rsid w:val="008D22EC"/>
    <w:rsid w:val="008D6203"/>
    <w:rsid w:val="008D77A2"/>
    <w:rsid w:val="008F0461"/>
    <w:rsid w:val="008F1915"/>
    <w:rsid w:val="008F7B34"/>
    <w:rsid w:val="00921097"/>
    <w:rsid w:val="0092272F"/>
    <w:rsid w:val="009258BF"/>
    <w:rsid w:val="0094193E"/>
    <w:rsid w:val="00944749"/>
    <w:rsid w:val="00944E64"/>
    <w:rsid w:val="00946976"/>
    <w:rsid w:val="0095437A"/>
    <w:rsid w:val="009609DD"/>
    <w:rsid w:val="00971ABA"/>
    <w:rsid w:val="00974967"/>
    <w:rsid w:val="00974E74"/>
    <w:rsid w:val="00980FB7"/>
    <w:rsid w:val="0098700E"/>
    <w:rsid w:val="009A4CAE"/>
    <w:rsid w:val="009B02F8"/>
    <w:rsid w:val="009B4224"/>
    <w:rsid w:val="009D0177"/>
    <w:rsid w:val="009E4648"/>
    <w:rsid w:val="009E7BFD"/>
    <w:rsid w:val="009F4093"/>
    <w:rsid w:val="00A07293"/>
    <w:rsid w:val="00A11B05"/>
    <w:rsid w:val="00A15524"/>
    <w:rsid w:val="00A16CD4"/>
    <w:rsid w:val="00A179BC"/>
    <w:rsid w:val="00A21D0E"/>
    <w:rsid w:val="00A21F4F"/>
    <w:rsid w:val="00A31F85"/>
    <w:rsid w:val="00A355A8"/>
    <w:rsid w:val="00A4751B"/>
    <w:rsid w:val="00A506BA"/>
    <w:rsid w:val="00A50A92"/>
    <w:rsid w:val="00A51BB0"/>
    <w:rsid w:val="00A533A2"/>
    <w:rsid w:val="00A5626F"/>
    <w:rsid w:val="00A57E01"/>
    <w:rsid w:val="00A63BAB"/>
    <w:rsid w:val="00A640AD"/>
    <w:rsid w:val="00A7142C"/>
    <w:rsid w:val="00A7794D"/>
    <w:rsid w:val="00A83A27"/>
    <w:rsid w:val="00A83C59"/>
    <w:rsid w:val="00A970E3"/>
    <w:rsid w:val="00AA216A"/>
    <w:rsid w:val="00AB56BD"/>
    <w:rsid w:val="00AB74BD"/>
    <w:rsid w:val="00AC7F77"/>
    <w:rsid w:val="00AD2713"/>
    <w:rsid w:val="00AE3B62"/>
    <w:rsid w:val="00AE543F"/>
    <w:rsid w:val="00AE739F"/>
    <w:rsid w:val="00AF0EB4"/>
    <w:rsid w:val="00B00E1C"/>
    <w:rsid w:val="00B01B59"/>
    <w:rsid w:val="00B117B7"/>
    <w:rsid w:val="00B118CC"/>
    <w:rsid w:val="00B11DFA"/>
    <w:rsid w:val="00B15664"/>
    <w:rsid w:val="00B16F78"/>
    <w:rsid w:val="00B41BD5"/>
    <w:rsid w:val="00B454A0"/>
    <w:rsid w:val="00B50A20"/>
    <w:rsid w:val="00B6014F"/>
    <w:rsid w:val="00B75099"/>
    <w:rsid w:val="00B77418"/>
    <w:rsid w:val="00B81739"/>
    <w:rsid w:val="00B831EA"/>
    <w:rsid w:val="00B85625"/>
    <w:rsid w:val="00BA3353"/>
    <w:rsid w:val="00BA73DE"/>
    <w:rsid w:val="00BB008B"/>
    <w:rsid w:val="00BB214D"/>
    <w:rsid w:val="00BB7AFD"/>
    <w:rsid w:val="00BC556E"/>
    <w:rsid w:val="00BC6A61"/>
    <w:rsid w:val="00BD309A"/>
    <w:rsid w:val="00BF10A5"/>
    <w:rsid w:val="00BF40D4"/>
    <w:rsid w:val="00C17C85"/>
    <w:rsid w:val="00C2003C"/>
    <w:rsid w:val="00C35723"/>
    <w:rsid w:val="00C43302"/>
    <w:rsid w:val="00C45CC6"/>
    <w:rsid w:val="00C50612"/>
    <w:rsid w:val="00C65581"/>
    <w:rsid w:val="00C67996"/>
    <w:rsid w:val="00C70BFC"/>
    <w:rsid w:val="00C71756"/>
    <w:rsid w:val="00C81668"/>
    <w:rsid w:val="00C871AD"/>
    <w:rsid w:val="00C97AD9"/>
    <w:rsid w:val="00CB3755"/>
    <w:rsid w:val="00CB5729"/>
    <w:rsid w:val="00CB5789"/>
    <w:rsid w:val="00CD11CE"/>
    <w:rsid w:val="00CE5ECF"/>
    <w:rsid w:val="00D11357"/>
    <w:rsid w:val="00D13EF0"/>
    <w:rsid w:val="00D140DA"/>
    <w:rsid w:val="00D16CAD"/>
    <w:rsid w:val="00D1751C"/>
    <w:rsid w:val="00D24F90"/>
    <w:rsid w:val="00D36DE7"/>
    <w:rsid w:val="00D47043"/>
    <w:rsid w:val="00D57D63"/>
    <w:rsid w:val="00D60AA5"/>
    <w:rsid w:val="00D63B26"/>
    <w:rsid w:val="00D64494"/>
    <w:rsid w:val="00D67266"/>
    <w:rsid w:val="00D74315"/>
    <w:rsid w:val="00D74F18"/>
    <w:rsid w:val="00D8024D"/>
    <w:rsid w:val="00DB196F"/>
    <w:rsid w:val="00DB3F61"/>
    <w:rsid w:val="00DB7817"/>
    <w:rsid w:val="00DC2F09"/>
    <w:rsid w:val="00DD6705"/>
    <w:rsid w:val="00DE38BA"/>
    <w:rsid w:val="00DE7050"/>
    <w:rsid w:val="00DE7E34"/>
    <w:rsid w:val="00DF193D"/>
    <w:rsid w:val="00DF2AE8"/>
    <w:rsid w:val="00E0302F"/>
    <w:rsid w:val="00E05E7D"/>
    <w:rsid w:val="00E11D12"/>
    <w:rsid w:val="00E2177B"/>
    <w:rsid w:val="00E4030B"/>
    <w:rsid w:val="00E45CE4"/>
    <w:rsid w:val="00E46379"/>
    <w:rsid w:val="00E71510"/>
    <w:rsid w:val="00E73658"/>
    <w:rsid w:val="00E7436F"/>
    <w:rsid w:val="00E84711"/>
    <w:rsid w:val="00E93B0D"/>
    <w:rsid w:val="00E95DD2"/>
    <w:rsid w:val="00EA7182"/>
    <w:rsid w:val="00EA7590"/>
    <w:rsid w:val="00EB2D75"/>
    <w:rsid w:val="00EB5E48"/>
    <w:rsid w:val="00EC25B6"/>
    <w:rsid w:val="00EC3A1F"/>
    <w:rsid w:val="00ED1D59"/>
    <w:rsid w:val="00ED3467"/>
    <w:rsid w:val="00ED4EFF"/>
    <w:rsid w:val="00EE10DC"/>
    <w:rsid w:val="00F026E7"/>
    <w:rsid w:val="00F067D4"/>
    <w:rsid w:val="00F10411"/>
    <w:rsid w:val="00F117AE"/>
    <w:rsid w:val="00F12D00"/>
    <w:rsid w:val="00F20DAF"/>
    <w:rsid w:val="00F26D59"/>
    <w:rsid w:val="00F42747"/>
    <w:rsid w:val="00F4769B"/>
    <w:rsid w:val="00F54C4B"/>
    <w:rsid w:val="00F61539"/>
    <w:rsid w:val="00F62D89"/>
    <w:rsid w:val="00F666EF"/>
    <w:rsid w:val="00F8051C"/>
    <w:rsid w:val="00F960A2"/>
    <w:rsid w:val="00F974E6"/>
    <w:rsid w:val="00FA162D"/>
    <w:rsid w:val="00FC5B25"/>
    <w:rsid w:val="00FD6D85"/>
    <w:rsid w:val="00FE623C"/>
    <w:rsid w:val="00FE6467"/>
    <w:rsid w:val="00FE77C9"/>
    <w:rsid w:val="00FF2E37"/>
    <w:rsid w:val="00FF6948"/>
    <w:rsid w:val="00FF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2D492C"/>
  <w15:chartTrackingRefBased/>
  <w15:docId w15:val="{13B1B63D-D754-4FEE-8395-400E18F96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26F"/>
    <w:pPr>
      <w:spacing w:line="280" w:lineRule="exact"/>
    </w:pPr>
    <w:rPr>
      <w:rFonts w:ascii="Arial" w:hAnsi="Arial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598"/>
    <w:pPr>
      <w:keepNext/>
      <w:keepLines/>
      <w:spacing w:before="240" w:after="120" w:line="360" w:lineRule="exact"/>
      <w:outlineLvl w:val="0"/>
    </w:pPr>
    <w:rPr>
      <w:rFonts w:eastAsiaTheme="majorEastAsia" w:cstheme="majorBidi"/>
      <w:b/>
      <w:color w:val="1C5B9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5598"/>
    <w:pPr>
      <w:keepNext/>
      <w:keepLines/>
      <w:spacing w:before="240" w:after="120" w:line="320" w:lineRule="exact"/>
      <w:outlineLvl w:val="1"/>
    </w:pPr>
    <w:rPr>
      <w:rFonts w:eastAsiaTheme="majorEastAsia" w:cstheme="majorBidi"/>
      <w:b/>
      <w:color w:val="1C5B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5598"/>
    <w:pPr>
      <w:keepNext/>
      <w:keepLines/>
      <w:spacing w:before="240" w:after="120"/>
      <w:outlineLvl w:val="2"/>
    </w:pPr>
    <w:rPr>
      <w:rFonts w:eastAsiaTheme="majorEastAsia" w:cstheme="majorBidi"/>
      <w:b/>
      <w:color w:val="1C5B9A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5598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1C5B9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5598"/>
    <w:pPr>
      <w:spacing w:before="120" w:after="360" w:line="700" w:lineRule="exact"/>
      <w:contextualSpacing/>
    </w:pPr>
    <w:rPr>
      <w:rFonts w:eastAsiaTheme="majorEastAsia" w:cstheme="majorBidi"/>
      <w:b/>
      <w:color w:val="307EB5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598"/>
    <w:rPr>
      <w:rFonts w:ascii="Arial" w:eastAsiaTheme="majorEastAsia" w:hAnsi="Arial" w:cstheme="majorBidi"/>
      <w:b/>
      <w:color w:val="307EB5"/>
      <w:spacing w:val="-10"/>
      <w:kern w:val="28"/>
      <w:sz w:val="6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5598"/>
    <w:rPr>
      <w:rFonts w:ascii="Arial" w:eastAsiaTheme="majorEastAsia" w:hAnsi="Arial" w:cstheme="majorBidi"/>
      <w:b/>
      <w:color w:val="1C5B9A"/>
      <w:sz w:val="32"/>
      <w:szCs w:val="32"/>
    </w:rPr>
  </w:style>
  <w:style w:type="paragraph" w:styleId="ListParagraph">
    <w:name w:val="List Paragraph"/>
    <w:basedOn w:val="Normal"/>
    <w:uiPriority w:val="34"/>
    <w:qFormat/>
    <w:rsid w:val="002A6D7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5598"/>
    <w:rPr>
      <w:rFonts w:ascii="Arial" w:eastAsiaTheme="majorEastAsia" w:hAnsi="Arial" w:cstheme="majorBidi"/>
      <w:b/>
      <w:color w:val="1C5B9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5598"/>
    <w:rPr>
      <w:rFonts w:ascii="Arial" w:eastAsiaTheme="majorEastAsia" w:hAnsi="Arial" w:cstheme="majorBidi"/>
      <w:b/>
      <w:color w:val="1C5B9A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95598"/>
    <w:rPr>
      <w:rFonts w:ascii="Arial" w:eastAsiaTheme="majorEastAsia" w:hAnsi="Arial" w:cstheme="majorBidi"/>
      <w:b/>
      <w:iCs/>
      <w:color w:val="1C5B9A"/>
      <w:sz w:val="22"/>
    </w:rPr>
  </w:style>
  <w:style w:type="paragraph" w:styleId="Header">
    <w:name w:val="header"/>
    <w:basedOn w:val="Normal"/>
    <w:link w:val="Head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2C3"/>
    <w:rPr>
      <w:rFonts w:ascii="Arial" w:hAnsi="Arial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2C3"/>
    <w:rPr>
      <w:rFonts w:ascii="Arial" w:hAnsi="Arial"/>
      <w:color w:val="000000" w:themeColor="text1"/>
      <w:sz w:val="20"/>
    </w:rPr>
  </w:style>
  <w:style w:type="paragraph" w:customStyle="1" w:styleId="BasicParagraph">
    <w:name w:val="[Basic Paragraph]"/>
    <w:basedOn w:val="Normal"/>
    <w:uiPriority w:val="99"/>
    <w:rsid w:val="000C648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0C648D"/>
  </w:style>
  <w:style w:type="character" w:styleId="Hyperlink">
    <w:name w:val="Hyperlink"/>
    <w:basedOn w:val="DefaultParagraphFont"/>
    <w:uiPriority w:val="99"/>
    <w:unhideWhenUsed/>
    <w:rsid w:val="000C64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648D"/>
    <w:rPr>
      <w:color w:val="605E5C"/>
      <w:shd w:val="clear" w:color="auto" w:fill="E1DFDD"/>
    </w:rPr>
  </w:style>
  <w:style w:type="paragraph" w:customStyle="1" w:styleId="Level3Number">
    <w:name w:val="Level 3 Number"/>
    <w:basedOn w:val="Normal"/>
    <w:uiPriority w:val="8"/>
    <w:qFormat/>
    <w:rsid w:val="0045427C"/>
    <w:pPr>
      <w:numPr>
        <w:ilvl w:val="2"/>
        <w:numId w:val="13"/>
      </w:numPr>
      <w:spacing w:after="240" w:line="240" w:lineRule="auto"/>
    </w:pPr>
    <w:rPr>
      <w:b/>
      <w:color w:val="0070C0"/>
      <w:sz w:val="22"/>
      <w:szCs w:val="20"/>
    </w:rPr>
  </w:style>
  <w:style w:type="character" w:styleId="Strong">
    <w:name w:val="Strong"/>
    <w:basedOn w:val="DefaultParagraphFont"/>
    <w:uiPriority w:val="22"/>
    <w:qFormat/>
    <w:rsid w:val="00037D2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71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eastAsia="en-GB"/>
    </w:rPr>
  </w:style>
  <w:style w:type="paragraph" w:styleId="NoSpacing">
    <w:name w:val="No Spacing"/>
    <w:uiPriority w:val="1"/>
    <w:qFormat/>
    <w:rsid w:val="00BB214D"/>
    <w:rPr>
      <w:rFonts w:ascii="Arial" w:hAnsi="Arial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groupsupport@falkirku3a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ro\OneDrive\Documents\Custom%20Office%20Templates\KMS%20Sample%20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 xmlns="e17bd5b9-2107-4ce2-98e2-96fa5465eba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D5985CEA767641AD5D8380B1017D6D" ma:contentTypeVersion="14" ma:contentTypeDescription="Create a new document." ma:contentTypeScope="" ma:versionID="237f67225427c9b3bb7b64605755d17e">
  <xsd:schema xmlns:xsd="http://www.w3.org/2001/XMLSchema" xmlns:xs="http://www.w3.org/2001/XMLSchema" xmlns:p="http://schemas.microsoft.com/office/2006/metadata/properties" xmlns:ns2="e17bd5b9-2107-4ce2-98e2-96fa5465ebae" xmlns:ns3="1f647568-cf71-4b9b-a119-3b796b69a221" targetNamespace="http://schemas.microsoft.com/office/2006/metadata/properties" ma:root="true" ma:fieldsID="88a649d1584b8f7b55c199d191d35e17" ns2:_="" ns3:_="">
    <xsd:import namespace="e17bd5b9-2107-4ce2-98e2-96fa5465ebae"/>
    <xsd:import namespace="1f647568-cf71-4b9b-a119-3b796b69a2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Imag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7bd5b9-2107-4ce2-98e2-96fa5465eb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Image" ma:index="19" nillable="true" ma:displayName="Image" ma:format="Thumbnail" ma:internalName="Imag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47568-cf71-4b9b-a119-3b796b69a22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DF71B8-672F-4A39-AB67-71F9097B6A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EA1623-9D9F-4F20-8A39-8678C5C484D2}">
  <ds:schemaRefs>
    <ds:schemaRef ds:uri="http://schemas.microsoft.com/office/2006/metadata/properties"/>
    <ds:schemaRef ds:uri="http://schemas.microsoft.com/office/infopath/2007/PartnerControls"/>
    <ds:schemaRef ds:uri="e17bd5b9-2107-4ce2-98e2-96fa5465ebae"/>
  </ds:schemaRefs>
</ds:datastoreItem>
</file>

<file path=customXml/itemProps3.xml><?xml version="1.0" encoding="utf-8"?>
<ds:datastoreItem xmlns:ds="http://schemas.openxmlformats.org/officeDocument/2006/customXml" ds:itemID="{131BD802-65AA-4D72-818A-72E470DAD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7bd5b9-2107-4ce2-98e2-96fa5465ebae"/>
    <ds:schemaRef ds:uri="1f647568-cf71-4b9b-a119-3b796b69a2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KMS Sample Document</Template>
  <TotalTime>56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Corbett</dc:creator>
  <cp:keywords/>
  <dc:description/>
  <cp:lastModifiedBy>john giovanacci</cp:lastModifiedBy>
  <cp:revision>55</cp:revision>
  <dcterms:created xsi:type="dcterms:W3CDTF">2025-04-16T14:42:00Z</dcterms:created>
  <dcterms:modified xsi:type="dcterms:W3CDTF">2025-04-27T14:15:00Z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0x01010079D5985CEA767641AD5D8380B1017D6D</vt:lpwstr>
  </property>
</Properties>
</file>